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39E3E" w14:textId="7EDCD8FE" w:rsidR="009B0C2C" w:rsidRPr="009B0C2C" w:rsidRDefault="009B0C2C" w:rsidP="009B0C2C">
      <w:pPr>
        <w:pStyle w:val="Heading1"/>
        <w:widowControl w:val="0"/>
        <w:rPr>
          <w:sz w:val="48"/>
          <w:szCs w:val="48"/>
        </w:rPr>
      </w:pPr>
      <w:r w:rsidRPr="009B0C2C">
        <w:rPr>
          <w:sz w:val="48"/>
          <w:szCs w:val="48"/>
        </w:rPr>
        <w:t xml:space="preserve">I’m collecting school supplies for kids in </w:t>
      </w:r>
      <w:bookmarkStart w:id="0" w:name="_GoBack"/>
      <w:bookmarkEnd w:id="0"/>
      <w:r w:rsidRPr="009B0C2C">
        <w:rPr>
          <w:sz w:val="48"/>
          <w:szCs w:val="48"/>
        </w:rPr>
        <w:t xml:space="preserve">Africa, </w:t>
      </w:r>
      <w:r w:rsidRPr="009B0C2C">
        <w:rPr>
          <w:sz w:val="48"/>
          <w:szCs w:val="48"/>
        </w:rPr>
        <w:t>w</w:t>
      </w:r>
      <w:r w:rsidRPr="009B0C2C">
        <w:rPr>
          <w:sz w:val="48"/>
          <w:szCs w:val="48"/>
        </w:rPr>
        <w:t>ill you help?</w:t>
      </w:r>
    </w:p>
    <w:p w14:paraId="54153DA1" w14:textId="77777777" w:rsidR="00A86AE1" w:rsidRDefault="009425F9">
      <w:r>
        <w:rPr>
          <w:noProof/>
          <w:lang w:eastAsia="en-US"/>
        </w:rPr>
        <w:drawing>
          <wp:inline distT="0" distB="0" distL="0" distR="0" wp14:anchorId="7FCB29D6" wp14:editId="0908C0FF">
            <wp:extent cx="5207508" cy="34716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508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264B" w14:textId="117E7132" w:rsidR="00A86AE1" w:rsidRPr="00662F1A" w:rsidRDefault="00A86AE1" w:rsidP="009B0C2C"/>
    <w:p w14:paraId="58951D95" w14:textId="6B9CCD4B" w:rsidR="009B0C2C" w:rsidRDefault="009B0C2C">
      <w:pPr>
        <w:pStyle w:val="Date"/>
      </w:pPr>
      <w:r>
        <w:t>Name</w:t>
      </w:r>
    </w:p>
    <w:p w14:paraId="797CB339" w14:textId="1EBCD921" w:rsidR="009B0C2C" w:rsidRDefault="009B0C2C">
      <w:pPr>
        <w:pStyle w:val="Date"/>
      </w:pPr>
      <w:r>
        <w:t>Date</w:t>
      </w:r>
    </w:p>
    <w:p w14:paraId="5D99D520" w14:textId="4DAA4F02" w:rsidR="00A86AE1" w:rsidRDefault="009B0C2C">
      <w:pPr>
        <w:pStyle w:val="Date"/>
      </w:pPr>
      <w:r>
        <w:t>Location</w:t>
      </w:r>
      <w:r w:rsidR="00D714D9">
        <w:t>   </w:t>
      </w:r>
    </w:p>
    <w:p w14:paraId="13DC3A9B" w14:textId="0CE5E86F" w:rsidR="009B0C2C" w:rsidRDefault="009B0C2C">
      <w:pPr>
        <w:pStyle w:val="Date"/>
      </w:pPr>
    </w:p>
    <w:p w14:paraId="0A9E8E71" w14:textId="61967AF2" w:rsidR="000F0739" w:rsidRPr="00B85C77" w:rsidRDefault="009B0C2C" w:rsidP="009B0C2C">
      <w:pPr>
        <w:pStyle w:val="ContactInfo"/>
        <w:jc w:val="center"/>
      </w:pPr>
      <w:r>
        <w:rPr>
          <w:noProof/>
        </w:rPr>
        <w:drawing>
          <wp:inline distT="0" distB="0" distL="0" distR="0" wp14:anchorId="64F774EC" wp14:editId="227F5CD7">
            <wp:extent cx="4278630" cy="131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9193" cy="133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739" w:rsidRPr="00B85C77"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2C95D" w14:textId="77777777" w:rsidR="00B12F29" w:rsidRDefault="00B12F29">
      <w:pPr>
        <w:spacing w:line="240" w:lineRule="auto"/>
      </w:pPr>
      <w:r>
        <w:separator/>
      </w:r>
    </w:p>
  </w:endnote>
  <w:endnote w:type="continuationSeparator" w:id="0">
    <w:p w14:paraId="1FE87EB3" w14:textId="77777777" w:rsidR="00B12F29" w:rsidRDefault="00B12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ABA82" w14:textId="77777777" w:rsidR="00B12F29" w:rsidRDefault="00B12F29">
      <w:pPr>
        <w:spacing w:line="240" w:lineRule="auto"/>
      </w:pPr>
      <w:r>
        <w:separator/>
      </w:r>
    </w:p>
  </w:footnote>
  <w:footnote w:type="continuationSeparator" w:id="0">
    <w:p w14:paraId="2FECC74C" w14:textId="77777777" w:rsidR="00B12F29" w:rsidRDefault="00B12F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2C"/>
    <w:rsid w:val="000F0739"/>
    <w:rsid w:val="001106AE"/>
    <w:rsid w:val="002E5AC7"/>
    <w:rsid w:val="00356B3D"/>
    <w:rsid w:val="00371B40"/>
    <w:rsid w:val="00391C6E"/>
    <w:rsid w:val="004063FD"/>
    <w:rsid w:val="005C52FF"/>
    <w:rsid w:val="00662F1A"/>
    <w:rsid w:val="00733181"/>
    <w:rsid w:val="007C2A2B"/>
    <w:rsid w:val="00850972"/>
    <w:rsid w:val="008B25AF"/>
    <w:rsid w:val="009425F9"/>
    <w:rsid w:val="009B0C2C"/>
    <w:rsid w:val="00A86AE1"/>
    <w:rsid w:val="00B032BD"/>
    <w:rsid w:val="00B1202E"/>
    <w:rsid w:val="00B12F29"/>
    <w:rsid w:val="00B85C77"/>
    <w:rsid w:val="00D714D9"/>
    <w:rsid w:val="00D843EA"/>
    <w:rsid w:val="00DB348E"/>
    <w:rsid w:val="00DB5ECC"/>
    <w:rsid w:val="00DE45F5"/>
    <w:rsid w:val="00F2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7B6C2"/>
  <w15:chartTrackingRefBased/>
  <w15:docId w15:val="{E9FD9C8A-0E6D-4B7B-8385-A7CB88FF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kalo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(green).dotx</Template>
  <TotalTime>1301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Baty</dc:creator>
  <cp:keywords/>
  <dc:description/>
  <cp:lastModifiedBy>Amy Baty</cp:lastModifiedBy>
  <cp:revision>1</cp:revision>
  <dcterms:created xsi:type="dcterms:W3CDTF">2018-08-13T17:24:00Z</dcterms:created>
  <dcterms:modified xsi:type="dcterms:W3CDTF">2018-08-14T16:53:00Z</dcterms:modified>
</cp:coreProperties>
</file>